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03672" w14:textId="77777777" w:rsidR="00122330" w:rsidRPr="009971CE" w:rsidRDefault="00E949BE" w:rsidP="00C87DD8">
      <w:pPr>
        <w:spacing w:before="240" w:after="0"/>
        <w:ind w:left="1890" w:hanging="1890"/>
        <w:rPr>
          <w:b/>
          <w:sz w:val="32"/>
        </w:rPr>
      </w:pPr>
      <w:sdt>
        <w:sdtPr>
          <w:rPr>
            <w:rStyle w:val="Style4"/>
          </w:rPr>
          <w:alias w:val="CLIENT LOGO"/>
          <w:tag w:val="CLIENT LOGO"/>
          <w:id w:val="714242577"/>
          <w:placeholder>
            <w:docPart w:val="8FCF8A469785407C9DC2A41F8522EE4B"/>
          </w:placeholder>
        </w:sdtPr>
        <w:sdtEndPr>
          <w:rPr>
            <w:rStyle w:val="Style4"/>
          </w:rPr>
        </w:sdtEndPr>
        <w:sdtContent>
          <w:r w:rsidR="00C87DD8">
            <w:rPr>
              <w:b/>
              <w:noProof/>
              <w:sz w:val="32"/>
            </w:rPr>
            <w:drawing>
              <wp:anchor distT="0" distB="0" distL="114300" distR="114300" simplePos="0" relativeHeight="251658240" behindDoc="1" locked="0" layoutInCell="1" allowOverlap="1" wp14:anchorId="793DD272" wp14:editId="53BF6AEE">
                <wp:simplePos x="0" y="0"/>
                <wp:positionH relativeFrom="column">
                  <wp:posOffset>635</wp:posOffset>
                </wp:positionH>
                <wp:positionV relativeFrom="paragraph">
                  <wp:posOffset>147955</wp:posOffset>
                </wp:positionV>
                <wp:extent cx="1112520" cy="1210945"/>
                <wp:effectExtent l="0" t="0" r="0" b="8255"/>
                <wp:wrapTight wrapText="bothSides">
                  <wp:wrapPolygon edited="0">
                    <wp:start x="0" y="0"/>
                    <wp:lineTo x="0" y="21407"/>
                    <wp:lineTo x="21082" y="21407"/>
                    <wp:lineTo x="21082" y="0"/>
                    <wp:lineTo x="0" y="0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NERIC_logo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0" cy="12109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  <w:sdt>
        <w:sdtPr>
          <w:rPr>
            <w:rStyle w:val="Style4"/>
          </w:rPr>
          <w:alias w:val="PROJECT TITLE"/>
          <w:tag w:val="PROJECT TITLE"/>
          <w:id w:val="405497554"/>
          <w:placeholder>
            <w:docPart w:val="2747B8F9A7A646C1AF20517143D7EA0E"/>
          </w:placeholder>
          <w:text w:multiLine="1"/>
        </w:sdtPr>
        <w:sdtEndPr>
          <w:rPr>
            <w:rStyle w:val="Style4"/>
          </w:rPr>
        </w:sdtEndPr>
        <w:sdtContent>
          <w:r w:rsidR="00122330">
            <w:rPr>
              <w:rStyle w:val="Style4"/>
            </w:rPr>
            <w:t>PROJECT TITLE – LINE 1</w:t>
          </w:r>
          <w:r w:rsidR="00C87DD8">
            <w:rPr>
              <w:rStyle w:val="Style4"/>
            </w:rPr>
            <w:br/>
            <w:t>PROJECT TITLE – LINE 2</w:t>
          </w:r>
          <w:r w:rsidR="00C87DD8">
            <w:rPr>
              <w:rStyle w:val="Style4"/>
            </w:rPr>
            <w:br/>
            <w:t>PROJECT TITLE – LINE 3 (IF REQ’D)</w:t>
          </w:r>
          <w:r w:rsidR="00C87DD8">
            <w:rPr>
              <w:rStyle w:val="Style4"/>
            </w:rPr>
            <w:br/>
            <w:t>PROJECT TITLE – LINE 4 (IF REQ’D)</w:t>
          </w:r>
        </w:sdtContent>
      </w:sdt>
    </w:p>
    <w:sdt>
      <w:sdtPr>
        <w:rPr>
          <w:rStyle w:val="Style5"/>
        </w:rPr>
        <w:alias w:val="FACILITY NAME"/>
        <w:tag w:val="FACILITY NAME"/>
        <w:id w:val="-581304951"/>
        <w:placeholder>
          <w:docPart w:val="2747B8F9A7A646C1AF20517143D7EA0E"/>
        </w:placeholder>
      </w:sdtPr>
      <w:sdtEndPr>
        <w:rPr>
          <w:rStyle w:val="Style5"/>
        </w:rPr>
      </w:sdtEndPr>
      <w:sdtContent>
        <w:p w14:paraId="2DD5A262" w14:textId="77777777" w:rsidR="00AB4791" w:rsidRDefault="00AB4791" w:rsidP="00AB4791">
          <w:pPr>
            <w:spacing w:before="120" w:after="0"/>
            <w:rPr>
              <w:rStyle w:val="Style5"/>
            </w:rPr>
          </w:pPr>
        </w:p>
        <w:p w14:paraId="77C363D0" w14:textId="77777777" w:rsidR="00AB4791" w:rsidRDefault="00AB4791" w:rsidP="00AB4791">
          <w:pPr>
            <w:spacing w:after="0"/>
            <w:rPr>
              <w:rStyle w:val="Style5"/>
            </w:rPr>
          </w:pPr>
        </w:p>
        <w:p w14:paraId="1DD91714" w14:textId="77777777" w:rsidR="00D768E4" w:rsidRDefault="000F3E3B" w:rsidP="00AB4791">
          <w:pPr>
            <w:spacing w:after="0"/>
            <w:rPr>
              <w:rStyle w:val="Style5"/>
            </w:rPr>
          </w:pPr>
          <w:r w:rsidRPr="003B7804">
            <w:rPr>
              <w:rStyle w:val="Style5"/>
            </w:rPr>
            <w:t>FACILITY – LINE 1</w:t>
          </w:r>
        </w:p>
        <w:p w14:paraId="2C571F20" w14:textId="77777777" w:rsidR="00AB4791" w:rsidRDefault="00D768E4" w:rsidP="00D768E4">
          <w:pPr>
            <w:spacing w:after="0"/>
            <w:rPr>
              <w:rStyle w:val="Style5"/>
            </w:rPr>
          </w:pPr>
          <w:r>
            <w:rPr>
              <w:rStyle w:val="Style5"/>
            </w:rPr>
            <w:t>FACILITY – LINE 2</w:t>
          </w:r>
        </w:p>
        <w:p w14:paraId="2551E5B2" w14:textId="77777777" w:rsidR="00AB4791" w:rsidRDefault="00AB4791" w:rsidP="00D768E4">
          <w:pPr>
            <w:spacing w:after="0"/>
            <w:rPr>
              <w:rStyle w:val="Style5"/>
            </w:rPr>
          </w:pPr>
        </w:p>
        <w:p w14:paraId="51E593B0" w14:textId="77777777" w:rsidR="009971CE" w:rsidRPr="009971CE" w:rsidRDefault="00E949BE" w:rsidP="00D768E4">
          <w:pPr>
            <w:spacing w:after="0"/>
            <w:rPr>
              <w:b/>
              <w:sz w:val="32"/>
            </w:rPr>
          </w:pPr>
        </w:p>
      </w:sdtContent>
    </w:sdt>
    <w:p w14:paraId="6F5F9F5A" w14:textId="77777777" w:rsidR="009971CE" w:rsidRPr="009971CE" w:rsidRDefault="00183A3E" w:rsidP="00AB4791">
      <w:pPr>
        <w:spacing w:before="480" w:after="0"/>
        <w:rPr>
          <w:b/>
          <w:sz w:val="32"/>
        </w:rPr>
      </w:pPr>
      <w:r>
        <w:rPr>
          <w:b/>
          <w:sz w:val="32"/>
        </w:rPr>
        <w:t>DASNY PROJECT</w:t>
      </w:r>
      <w:r w:rsidR="009971CE" w:rsidRPr="009971CE">
        <w:rPr>
          <w:b/>
          <w:sz w:val="32"/>
        </w:rPr>
        <w:t xml:space="preserve"> NUMBER: </w:t>
      </w:r>
      <w:sdt>
        <w:sdtPr>
          <w:rPr>
            <w:rStyle w:val="Style7"/>
          </w:rPr>
          <w:alias w:val="DASNY #"/>
          <w:tag w:val="DASNY #"/>
          <w:id w:val="-1795828729"/>
          <w:placeholder>
            <w:docPart w:val="2747B8F9A7A646C1AF20517143D7EA0E"/>
          </w:placeholder>
        </w:sdtPr>
        <w:sdtEndPr>
          <w:rPr>
            <w:rStyle w:val="Style7"/>
          </w:rPr>
        </w:sdtEndPr>
        <w:sdtContent>
          <w:r w:rsidR="009971CE" w:rsidRPr="003B7804">
            <w:rPr>
              <w:rStyle w:val="Style7"/>
            </w:rPr>
            <w:t>######</w:t>
          </w:r>
        </w:sdtContent>
      </w:sdt>
      <w:r w:rsidR="009971CE" w:rsidRPr="009971CE">
        <w:rPr>
          <w:b/>
          <w:sz w:val="32"/>
        </w:rPr>
        <w:t>9999</w:t>
      </w:r>
      <w:r w:rsidR="00086804">
        <w:rPr>
          <w:b/>
          <w:sz w:val="32"/>
        </w:rPr>
        <w:t xml:space="preserve">/CR# </w:t>
      </w:r>
      <w:sdt>
        <w:sdtPr>
          <w:rPr>
            <w:b/>
            <w:sz w:val="32"/>
          </w:rPr>
          <w:alias w:val="NO."/>
          <w:tag w:val="NO."/>
          <w:id w:val="1862480031"/>
          <w:placeholder>
            <w:docPart w:val="2747B8F9A7A646C1AF20517143D7EA0E"/>
          </w:placeholder>
          <w:text/>
        </w:sdtPr>
        <w:sdtEndPr/>
        <w:sdtContent>
          <w:r w:rsidR="00086804">
            <w:rPr>
              <w:b/>
              <w:sz w:val="32"/>
            </w:rPr>
            <w:t>##</w:t>
          </w:r>
        </w:sdtContent>
      </w:sdt>
    </w:p>
    <w:sdt>
      <w:sdtPr>
        <w:rPr>
          <w:rStyle w:val="Style8"/>
        </w:rPr>
        <w:alias w:val="CLIENT NUMBER-IF PROVIDED"/>
        <w:tag w:val="CLIENT NUMBER-IF PROVIDED"/>
        <w:id w:val="-437683711"/>
        <w:placeholder>
          <w:docPart w:val="2747B8F9A7A646C1AF20517143D7EA0E"/>
        </w:placeholder>
      </w:sdtPr>
      <w:sdtEndPr>
        <w:rPr>
          <w:rStyle w:val="Style8"/>
        </w:rPr>
      </w:sdtEndPr>
      <w:sdtContent>
        <w:p w14:paraId="4271266C" w14:textId="77777777" w:rsidR="009971CE" w:rsidRPr="009971CE" w:rsidRDefault="009971CE" w:rsidP="000655BC">
          <w:pPr>
            <w:spacing w:after="0"/>
            <w:rPr>
              <w:b/>
              <w:sz w:val="32"/>
            </w:rPr>
          </w:pPr>
          <w:r w:rsidRPr="003B7804">
            <w:rPr>
              <w:rStyle w:val="Style8"/>
            </w:rPr>
            <w:t>CLIENT NUMBER: ####</w:t>
          </w:r>
          <w:r w:rsidR="000F3E3B" w:rsidRPr="003B7804">
            <w:rPr>
              <w:rStyle w:val="Style8"/>
            </w:rPr>
            <w:t xml:space="preserve"> - IF REQUIRED</w:t>
          </w:r>
        </w:p>
      </w:sdtContent>
    </w:sdt>
    <w:p w14:paraId="09DBD847" w14:textId="5319841B" w:rsidR="009971CE" w:rsidRPr="009971CE" w:rsidRDefault="009971CE" w:rsidP="00AB4791">
      <w:pPr>
        <w:spacing w:before="480"/>
        <w:rPr>
          <w:b/>
          <w:sz w:val="32"/>
        </w:rPr>
      </w:pPr>
      <w:r w:rsidRPr="009971CE">
        <w:rPr>
          <w:b/>
        </w:rPr>
        <w:t xml:space="preserve">DATE: </w:t>
      </w:r>
      <w:sdt>
        <w:sdtPr>
          <w:rPr>
            <w:rStyle w:val="Style9"/>
          </w:rPr>
          <w:alias w:val="SUBMISSION DATE"/>
          <w:tag w:val="SUBMISSION DATE"/>
          <w:id w:val="588737868"/>
          <w:placeholder>
            <w:docPart w:val="2747B8F9A7A646C1AF20517143D7EA0E"/>
          </w:placeholder>
        </w:sdtPr>
        <w:sdtEndPr>
          <w:rPr>
            <w:rStyle w:val="Style9"/>
          </w:rPr>
        </w:sdtEndPr>
        <w:sdtContent>
          <w:r w:rsidRPr="003B7804">
            <w:rPr>
              <w:rStyle w:val="Style9"/>
            </w:rPr>
            <w:t>##/##/</w:t>
          </w:r>
          <w:r w:rsidR="00E56B8A">
            <w:rPr>
              <w:rStyle w:val="Style9"/>
            </w:rPr>
            <w:t>20</w:t>
          </w:r>
          <w:r w:rsidR="003C1E7A">
            <w:rPr>
              <w:rStyle w:val="Style9"/>
            </w:rPr>
            <w:t>21</w:t>
          </w:r>
        </w:sdtContent>
      </w:sdt>
    </w:p>
    <w:p w14:paraId="5204C381" w14:textId="77777777" w:rsidR="00E56B8A" w:rsidRDefault="00E949BE" w:rsidP="00E56B8A">
      <w:pPr>
        <w:spacing w:after="120"/>
        <w:rPr>
          <w:rStyle w:val="Style10"/>
        </w:rPr>
      </w:pPr>
      <w:sdt>
        <w:sdtPr>
          <w:rPr>
            <w:rStyle w:val="Style10"/>
          </w:rPr>
          <w:alias w:val="SUBMISSION"/>
          <w:tag w:val="SUBMISSION"/>
          <w:id w:val="-283510287"/>
          <w:lock w:val="sdtLocked"/>
          <w:placeholder>
            <w:docPart w:val="2B9CE25F09234007B9E7440C756E3DA3"/>
          </w:placeholder>
          <w:comboBox>
            <w:listItem w:value="Choose an item."/>
            <w:listItem w:displayText="30% SUBMISSION" w:value="30% SUBMISSION"/>
            <w:listItem w:displayText="60% SUBMISSION" w:value="60% SUBMISSION"/>
            <w:listItem w:displayText="100% SUBMISSION" w:value="100% SUBMISSION"/>
            <w:listItem w:displayText="BID DOCUMENTS" w:value="BID DOCUMENTS"/>
          </w:comboBox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BID DOCUMENTS</w:t>
          </w:r>
        </w:sdtContent>
      </w:sdt>
    </w:p>
    <w:p w14:paraId="1BCD100C" w14:textId="77777777" w:rsidR="00E13E5E" w:rsidRPr="00E13E5E" w:rsidRDefault="00E56B8A" w:rsidP="00E56B8A">
      <w:pPr>
        <w:spacing w:after="120"/>
        <w:rPr>
          <w:b/>
          <w:sz w:val="40"/>
        </w:rPr>
      </w:pPr>
      <w:r>
        <w:rPr>
          <w:rStyle w:val="Style10"/>
        </w:rPr>
        <w:t xml:space="preserve">VOLUME </w:t>
      </w:r>
      <w:sdt>
        <w:sdtPr>
          <w:rPr>
            <w:rStyle w:val="Style10"/>
          </w:rPr>
          <w:alias w:val="VOLUME"/>
          <w:tag w:val="VOLUME"/>
          <w:id w:val="296342120"/>
          <w:placeholder>
            <w:docPart w:val="8B39A812729441BE9542DC0303847308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2</w:t>
          </w:r>
        </w:sdtContent>
      </w:sdt>
      <w:r w:rsidR="00086804">
        <w:rPr>
          <w:rStyle w:val="Style10"/>
        </w:rPr>
        <w:t xml:space="preserve"> </w:t>
      </w:r>
      <w:r w:rsidR="00086804" w:rsidRPr="00416CB4">
        <w:rPr>
          <w:rStyle w:val="Style10"/>
          <w:sz w:val="28"/>
        </w:rPr>
        <w:t>OF</w:t>
      </w:r>
      <w:r w:rsidR="00086804">
        <w:rPr>
          <w:rStyle w:val="Style10"/>
        </w:rPr>
        <w:t xml:space="preserve"> </w:t>
      </w:r>
      <w:sdt>
        <w:sdtPr>
          <w:rPr>
            <w:rStyle w:val="Style10"/>
          </w:rPr>
          <w:alias w:val="OF VOLUME"/>
          <w:tag w:val="OF VOLUME"/>
          <w:id w:val="1058751907"/>
          <w:placeholder>
            <w:docPart w:val="D628570A2CC349429420155E91F40977"/>
          </w:placeholder>
          <w:dropDownList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</w:dropDownList>
        </w:sdtPr>
        <w:sdtEndPr>
          <w:rPr>
            <w:rStyle w:val="Style10"/>
          </w:rPr>
        </w:sdtEndPr>
        <w:sdtContent>
          <w:r w:rsidR="00AB4791">
            <w:rPr>
              <w:rStyle w:val="Style10"/>
            </w:rPr>
            <w:t>4</w:t>
          </w:r>
        </w:sdtContent>
      </w:sdt>
    </w:p>
    <w:sdt>
      <w:sdtPr>
        <w:rPr>
          <w:rStyle w:val="Style11"/>
        </w:rPr>
        <w:alias w:val="CONSULTANT NAME"/>
        <w:tag w:val="INSERT CONSULTANT NAME"/>
        <w:id w:val="-1277867165"/>
        <w:placeholder>
          <w:docPart w:val="2747B8F9A7A646C1AF20517143D7EA0E"/>
        </w:placeholder>
      </w:sdtPr>
      <w:sdtEndPr>
        <w:rPr>
          <w:rStyle w:val="Style11"/>
        </w:rPr>
      </w:sdtEndPr>
      <w:sdtContent>
        <w:p w14:paraId="24ED4A38" w14:textId="77777777" w:rsidR="009971CE" w:rsidRPr="00B97AE5" w:rsidRDefault="00B97AE5" w:rsidP="00AB4791">
          <w:pPr>
            <w:spacing w:before="600" w:after="120"/>
            <w:rPr>
              <w:b/>
              <w:sz w:val="32"/>
            </w:rPr>
          </w:pPr>
          <w:r w:rsidRPr="003B7804">
            <w:rPr>
              <w:rStyle w:val="Style11"/>
            </w:rPr>
            <w:t>CONSULTANT NAME</w:t>
          </w:r>
        </w:p>
      </w:sdtContent>
    </w:sdt>
    <w:sdt>
      <w:sdtPr>
        <w:rPr>
          <w:rStyle w:val="Style12"/>
        </w:rPr>
        <w:alias w:val="CONSULTANT ADDRESS"/>
        <w:tag w:val="CONSULTANT ADDRESS"/>
        <w:id w:val="8650913"/>
        <w:placeholder>
          <w:docPart w:val="2747B8F9A7A646C1AF20517143D7EA0E"/>
        </w:placeholder>
      </w:sdtPr>
      <w:sdtEndPr>
        <w:rPr>
          <w:rStyle w:val="Style12"/>
        </w:rPr>
      </w:sdtEndPr>
      <w:sdtContent>
        <w:p w14:paraId="3E45001D" w14:textId="77777777" w:rsidR="00D768E4" w:rsidRDefault="00E13E5E" w:rsidP="000655BC">
          <w:pPr>
            <w:spacing w:after="0"/>
            <w:rPr>
              <w:rStyle w:val="Style12"/>
            </w:rPr>
          </w:pPr>
          <w:r w:rsidRPr="003B7804">
            <w:rPr>
              <w:rStyle w:val="Style12"/>
            </w:rPr>
            <w:t xml:space="preserve">CONSULTANT </w:t>
          </w:r>
          <w:r w:rsidR="00D768E4">
            <w:rPr>
              <w:rStyle w:val="Style12"/>
            </w:rPr>
            <w:t xml:space="preserve">STREET </w:t>
          </w:r>
          <w:r w:rsidRPr="003B7804">
            <w:rPr>
              <w:rStyle w:val="Style12"/>
            </w:rPr>
            <w:t>ADDRESS – LINE 1</w:t>
          </w:r>
        </w:p>
        <w:p w14:paraId="78223418" w14:textId="77777777" w:rsidR="00B97AE5" w:rsidRPr="00E13E5E" w:rsidRDefault="00D768E4" w:rsidP="000655BC">
          <w:pPr>
            <w:spacing w:after="0"/>
          </w:pPr>
          <w:r>
            <w:rPr>
              <w:rStyle w:val="Style12"/>
            </w:rPr>
            <w:t>CONSULTANT CITY, STATE and ZIP CODE – LINE 2</w:t>
          </w:r>
        </w:p>
      </w:sdtContent>
    </w:sdt>
    <w:sdt>
      <w:sdtPr>
        <w:rPr>
          <w:rStyle w:val="Style14"/>
        </w:rPr>
        <w:alias w:val="CONSULTANT PHONE NUMBER"/>
        <w:tag w:val="CONSULTANT PHONE NUMBER"/>
        <w:id w:val="-469362016"/>
        <w:placeholder>
          <w:docPart w:val="2747B8F9A7A646C1AF20517143D7EA0E"/>
        </w:placeholder>
      </w:sdtPr>
      <w:sdtEndPr>
        <w:rPr>
          <w:rStyle w:val="Style14"/>
        </w:rPr>
      </w:sdtEndPr>
      <w:sdtContent>
        <w:p w14:paraId="53357B92" w14:textId="77777777" w:rsidR="00444FAE" w:rsidRDefault="00444FAE" w:rsidP="000655BC">
          <w:pPr>
            <w:spacing w:after="120"/>
          </w:pPr>
          <w:r w:rsidRPr="003B7804">
            <w:rPr>
              <w:rStyle w:val="Style14"/>
            </w:rPr>
            <w:t>CONSULTANT PHONE</w:t>
          </w:r>
        </w:p>
      </w:sdtContent>
    </w:sdt>
    <w:p w14:paraId="45D27DCF" w14:textId="77777777" w:rsidR="00444FAE" w:rsidRDefault="00444FAE" w:rsidP="000655BC">
      <w:pPr>
        <w:spacing w:after="120"/>
      </w:pPr>
    </w:p>
    <w:sdt>
      <w:sdtPr>
        <w:alias w:val="SEALS &amp; SIGNATURE JPEGS"/>
        <w:tag w:val="SEALS &amp; SIGNATURE"/>
        <w:id w:val="928786097"/>
        <w:placeholder>
          <w:docPart w:val="26FD1C54B3A14FB8A92686C39AA54622"/>
        </w:placeholder>
        <w:showingPlcHdr/>
      </w:sdtPr>
      <w:sdtEndPr/>
      <w:sdtContent>
        <w:p w14:paraId="37314C03" w14:textId="77777777" w:rsidR="00E56B8A" w:rsidRPr="00444FAE" w:rsidRDefault="00CA6013" w:rsidP="00CA6013">
          <w:pPr>
            <w:spacing w:after="240"/>
          </w:pPr>
          <w:r w:rsidRPr="00AB4791">
            <w:rPr>
              <w:rStyle w:val="PlaceholderText"/>
              <w:vanish/>
            </w:rPr>
            <w:t>Click here to enter text.</w:t>
          </w:r>
        </w:p>
      </w:sdtContent>
    </w:sdt>
    <w:sectPr w:rsidR="00E56B8A" w:rsidRPr="00444FAE" w:rsidSect="00E56B8A">
      <w:headerReference w:type="default" r:id="rId8"/>
      <w:footerReference w:type="default" r:id="rId9"/>
      <w:pgSz w:w="12240" w:h="15840" w:code="1"/>
      <w:pgMar w:top="1440" w:right="720" w:bottom="245" w:left="4766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A1161" w14:textId="77777777" w:rsidR="00E949BE" w:rsidRDefault="00E949BE" w:rsidP="00FB250A">
      <w:pPr>
        <w:spacing w:after="0" w:line="240" w:lineRule="auto"/>
      </w:pPr>
      <w:r>
        <w:separator/>
      </w:r>
    </w:p>
  </w:endnote>
  <w:endnote w:type="continuationSeparator" w:id="0">
    <w:p w14:paraId="1C6F9D60" w14:textId="77777777" w:rsidR="00E949BE" w:rsidRDefault="00E949BE" w:rsidP="00FB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E8BAD" w14:textId="7159073A" w:rsidR="000655BC" w:rsidRDefault="00236FCB">
    <w:pPr>
      <w:pStyle w:val="Footer"/>
    </w:pPr>
    <w:r w:rsidRPr="00444FA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2C3EDB" wp14:editId="3982936B">
              <wp:simplePos x="0" y="0"/>
              <wp:positionH relativeFrom="column">
                <wp:posOffset>-22225</wp:posOffset>
              </wp:positionH>
              <wp:positionV relativeFrom="paragraph">
                <wp:posOffset>-1589405</wp:posOffset>
              </wp:positionV>
              <wp:extent cx="1524000" cy="1524000"/>
              <wp:effectExtent l="0" t="0" r="0" b="0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409D27" id="Oval 9" o:spid="_x0000_s1026" style="position:absolute;margin-left:-1.75pt;margin-top:-125.15pt;width:120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JqZQIAANIEAAAOAAAAZHJzL2Uyb0RvYy54bWysVMFu2zAMvQ/YPwi6r46zZF2MOEXQosOA&#10;ri3QDj0zshQbkERNUuJ0Xz9Kdppu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4B012A" wp14:editId="75192F7A">
              <wp:simplePos x="0" y="0"/>
              <wp:positionH relativeFrom="column">
                <wp:posOffset>1502410</wp:posOffset>
              </wp:positionH>
              <wp:positionV relativeFrom="paragraph">
                <wp:posOffset>-1590675</wp:posOffset>
              </wp:positionV>
              <wp:extent cx="1524000" cy="1524000"/>
              <wp:effectExtent l="0" t="0" r="0" b="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C94A78" id="Oval 7" o:spid="_x0000_s1026" style="position:absolute;margin-left:118.3pt;margin-top:-125.25pt;width:120pt;height:1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" fillcolor="#f2f2f2 [3052]" stroked="f" strokeweight=".25pt"/>
          </w:pict>
        </mc:Fallback>
      </mc:AlternateContent>
    </w:r>
    <w:r w:rsidRPr="00444FAE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7B1F24" wp14:editId="444674A1">
              <wp:simplePos x="0" y="0"/>
              <wp:positionH relativeFrom="column">
                <wp:posOffset>3021965</wp:posOffset>
              </wp:positionH>
              <wp:positionV relativeFrom="paragraph">
                <wp:posOffset>-1587500</wp:posOffset>
              </wp:positionV>
              <wp:extent cx="1524000" cy="1524000"/>
              <wp:effectExtent l="0" t="0" r="0" b="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1524000"/>
                      </a:xfrm>
                      <a:prstGeom prst="ellipse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317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568399D" id="Oval 2" o:spid="_x0000_s1026" style="position:absolute;margin-left:237.95pt;margin-top:-125pt;width:120pt;height:1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" fillcolor="#f2f2f2" stroked="f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64C40" w14:textId="77777777" w:rsidR="00E949BE" w:rsidRDefault="00E949BE" w:rsidP="00FB250A">
      <w:pPr>
        <w:spacing w:after="0" w:line="240" w:lineRule="auto"/>
      </w:pPr>
      <w:r>
        <w:separator/>
      </w:r>
    </w:p>
  </w:footnote>
  <w:footnote w:type="continuationSeparator" w:id="0">
    <w:p w14:paraId="74F42992" w14:textId="77777777" w:rsidR="00E949BE" w:rsidRDefault="00E949BE" w:rsidP="00FB2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D734" w14:textId="77777777" w:rsidR="000655BC" w:rsidRDefault="000655BC" w:rsidP="000655BC">
    <w:pPr>
      <w:pStyle w:val="Header"/>
      <w:ind w:left="-3420"/>
    </w:pPr>
    <w:r>
      <w:rPr>
        <w:noProof/>
        <w:sz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C2AC0E" wp14:editId="12F19104">
              <wp:simplePos x="0" y="0"/>
              <wp:positionH relativeFrom="column">
                <wp:posOffset>-1997710</wp:posOffset>
              </wp:positionH>
              <wp:positionV relativeFrom="paragraph">
                <wp:posOffset>-209550</wp:posOffset>
              </wp:positionV>
              <wp:extent cx="6549390" cy="9612357"/>
              <wp:effectExtent l="0" t="0" r="22860" b="8255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9390" cy="9612357"/>
                        <a:chOff x="0" y="0"/>
                        <a:chExt cx="6549390" cy="9612357"/>
                      </a:xfrm>
                    </wpg:grpSpPr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7968343"/>
                          <a:ext cx="1819909" cy="16440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320BF" w14:textId="77777777" w:rsidR="000655BC" w:rsidRPr="00BE2E36" w:rsidRDefault="000655BC" w:rsidP="000655BC">
                            <w:pPr>
                              <w:spacing w:after="24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>THESE DOCUMENTS CONTAIN POTENTIALLY SENSITIVE INFORMATION AND SHALL BE USED FOR THEIR INTENDED PURPOSE.  ONCE THE INTENDED PURPOSE HAS CEASED, THE DOCUMENTS SHALL BE DESTROYED IN A SECURE MANNER.</w:t>
                            </w:r>
                          </w:p>
                          <w:p w14:paraId="587BFA0E" w14:textId="04EB46B7" w:rsidR="000655BC" w:rsidRPr="00BE2E36" w:rsidRDefault="000655BC" w:rsidP="000655BC">
                            <w:pPr>
                              <w:spacing w:after="0"/>
                              <w:jc w:val="both"/>
                              <w:rPr>
                                <w:sz w:val="12"/>
                              </w:rPr>
                            </w:pPr>
                            <w:r w:rsidRPr="00BE2E36">
                              <w:rPr>
                                <w:sz w:val="12"/>
                              </w:rPr>
                              <w:t>IT IS A VIOLATION OF STATE EDUCATION LAW FOR ANY PERSON, UNLESS UNDER THE DIRECTION OF A LICENSED ARCHITECT/ENGINEER TO ALTER THIS DOCUMENT IN ANYWAY.  ALTERATIONS MUST HAVE THE SEAL AFFIXED ALONG WITH A DESC</w:t>
                            </w:r>
                            <w:r w:rsidR="00814B5D">
                              <w:rPr>
                                <w:sz w:val="12"/>
                              </w:rPr>
                              <w:t>R</w:t>
                            </w:r>
                            <w:r w:rsidRPr="00BE2E36">
                              <w:rPr>
                                <w:sz w:val="12"/>
                              </w:rPr>
                              <w:t xml:space="preserve">IPTION OF THE ALTERATIONS, DATE AND ARCHITECT’S/ENGINEER’S SIGNATURE.  COPYRIGHT </w:t>
                            </w:r>
                            <w:r w:rsidRPr="00BE2E36">
                              <w:rPr>
                                <w:rFonts w:ascii="CommercialPi BT" w:hAnsi="CommercialPi BT"/>
                                <w:sz w:val="12"/>
                              </w:rPr>
                              <w:t></w:t>
                            </w:r>
                            <w:r w:rsidRPr="00BE2E36">
                              <w:rPr>
                                <w:sz w:val="12"/>
                              </w:rPr>
                              <w:t xml:space="preserve"> 20</w:t>
                            </w:r>
                            <w:r w:rsidR="003C6C53">
                              <w:rPr>
                                <w:sz w:val="12"/>
                              </w:rPr>
                              <w:t>2</w:t>
                            </w:r>
                            <w:r w:rsidR="00814B5D"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126" y="2701535"/>
                          <a:ext cx="1815464" cy="3718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E1AE6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515 BROADWAY</w:t>
                            </w:r>
                          </w:p>
                          <w:p w14:paraId="2B1AB562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ALBANY, NY 12207-2964</w:t>
                            </w:r>
                          </w:p>
                          <w:p w14:paraId="3AAD438C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518.257.3000</w:t>
                            </w:r>
                          </w:p>
                          <w:p w14:paraId="24052E9F" w14:textId="0BD45050" w:rsidR="000655BC" w:rsidRDefault="003C6C53" w:rsidP="000655BC">
                            <w:pPr>
                              <w:spacing w:after="0"/>
                            </w:pPr>
                            <w:r>
                              <w:t>28 LIBERTY STREET</w:t>
                            </w:r>
                          </w:p>
                          <w:p w14:paraId="6B19B692" w14:textId="36FC2C67" w:rsidR="003C6C53" w:rsidRDefault="003C6C53" w:rsidP="000655BC">
                            <w:pPr>
                              <w:spacing w:after="0"/>
                            </w:pPr>
                            <w:r>
                              <w:t>55</w:t>
                            </w:r>
                            <w:r w:rsidRPr="003C6C5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FLOOR</w:t>
                            </w:r>
                          </w:p>
                          <w:p w14:paraId="75DA5EA7" w14:textId="440DE2F2" w:rsidR="000655BC" w:rsidRDefault="000655BC" w:rsidP="000655BC">
                            <w:pPr>
                              <w:spacing w:after="0"/>
                            </w:pPr>
                            <w:r>
                              <w:t>NEW YORK, NY 10</w:t>
                            </w:r>
                            <w:r w:rsidR="003C6C53">
                              <w:t>005</w:t>
                            </w:r>
                            <w:r>
                              <w:t>-</w:t>
                            </w:r>
                            <w:r w:rsidR="003C6C53">
                              <w:t>14</w:t>
                            </w:r>
                            <w:r>
                              <w:t>00</w:t>
                            </w:r>
                          </w:p>
                          <w:p w14:paraId="556E2527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212.273.5000</w:t>
                            </w:r>
                          </w:p>
                          <w:p w14:paraId="7D942600" w14:textId="77777777" w:rsidR="000655BC" w:rsidRDefault="000655BC" w:rsidP="000655BC">
                            <w:pPr>
                              <w:spacing w:after="360"/>
                            </w:pPr>
                            <w:r>
                              <w:t>800.992.2788</w:t>
                            </w:r>
                          </w:p>
                          <w:p w14:paraId="3782D03A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539 FRANKLIN STREET</w:t>
                            </w:r>
                          </w:p>
                          <w:p w14:paraId="307B0F39" w14:textId="77777777" w:rsidR="000655BC" w:rsidRDefault="000655BC" w:rsidP="000655BC">
                            <w:pPr>
                              <w:spacing w:after="0"/>
                            </w:pPr>
                            <w:r>
                              <w:t>BUFFALO, NY 14202-1109</w:t>
                            </w:r>
                          </w:p>
                          <w:p w14:paraId="7C03C27D" w14:textId="77777777" w:rsidR="000655BC" w:rsidRDefault="000655BC" w:rsidP="00683EC6">
                            <w:pPr>
                              <w:spacing w:after="360"/>
                            </w:pPr>
                            <w:r>
                              <w:t>716.884.9780</w:t>
                            </w:r>
                          </w:p>
                          <w:p w14:paraId="37492BDF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 xml:space="preserve">3495 WINTON </w:t>
                            </w:r>
                            <w:proofErr w:type="gramStart"/>
                            <w:r>
                              <w:t>PLACE</w:t>
                            </w:r>
                            <w:proofErr w:type="gramEnd"/>
                          </w:p>
                          <w:p w14:paraId="0D24EA99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BUILDING C, SUITE 1</w:t>
                            </w:r>
                          </w:p>
                          <w:p w14:paraId="5C48A83A" w14:textId="7C481E56" w:rsidR="00683EC6" w:rsidRDefault="00683EC6" w:rsidP="000655BC">
                            <w:pPr>
                              <w:spacing w:after="0"/>
                            </w:pPr>
                            <w:r>
                              <w:t>ROCHESTER, NY 14623</w:t>
                            </w:r>
                          </w:p>
                          <w:p w14:paraId="6A6A9F32" w14:textId="77777777" w:rsidR="00683EC6" w:rsidRDefault="00683EC6" w:rsidP="000655BC">
                            <w:pPr>
                              <w:spacing w:after="0"/>
                            </w:pPr>
                            <w:r>
                              <w:t>585.450.8400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11680" y="0"/>
                          <a:ext cx="43338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AC0E2" w14:textId="77777777" w:rsidR="000655BC" w:rsidRPr="00444FAE" w:rsidRDefault="000655BC" w:rsidP="000655BC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444FAE">
                              <w:rPr>
                                <w:b/>
                                <w:sz w:val="72"/>
                              </w:rPr>
                              <w:t>PROJECT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Rectangle 4"/>
                      <wps:cNvSpPr/>
                      <wps:spPr>
                        <a:xfrm>
                          <a:off x="1920240" y="0"/>
                          <a:ext cx="46291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972492" y="7559693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F66F" w14:textId="77777777" w:rsidR="000655BC" w:rsidRPr="00B97AE5" w:rsidRDefault="000655BC" w:rsidP="000655BC">
                            <w:pPr>
                              <w:rPr>
                                <w:b/>
                                <w:i/>
                              </w:rPr>
                            </w:pPr>
                            <w:r w:rsidRPr="00B97AE5">
                              <w:rPr>
                                <w:b/>
                                <w:i/>
                              </w:rPr>
                              <w:t>Seal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B97AE5">
                              <w:rPr>
                                <w:b/>
                                <w:i/>
                              </w:rPr>
                              <w:t xml:space="preserve"> &amp; Signature</w:t>
                            </w:r>
                            <w:r>
                              <w:rPr>
                                <w:b/>
                                <w:i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429" y="152400"/>
                          <a:ext cx="1664964" cy="4476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0" y="0"/>
                          <a:ext cx="1847850" cy="96107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C2AC0E" id="Group 17" o:spid="_x0000_s1026" style="position:absolute;left:0;text-align:left;margin-left:-157.3pt;margin-top:-16.5pt;width:515.7pt;height:756.9pt;z-index:251659264" coordsize="65493,96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C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nYAAAAAUmdodGxvbmcAAAkn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DOEJJTQQMAAAAAAwm&#10;AAAAAQAAAKAAAAArAAAB4AAAUKAAAAwK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v/bAIQAAQEBAQEBAQEBAQEBAQEBAQEBAQEBAQEBAQEBAQIBAQEBAQECAgICAgICAgICAgICAgMD&#10;AwMDAwMDAwMDAwMDAwEBAQEBAQECAQECAwICAgMDAwMDAwMDAwMDAwMDAwMDAwMDAwMDAwMDAwMD&#10;AwMDAwMDAwMDAwMDAwMDAwMDAwMD/8AAFAgCdgknBAERAAIRAQMRAQQRAP/dAAQBJ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fS/kGwxR/y4evnj&#10;ijjeo7C7WmnZEVWmlXd80AllYAFmCIiAm50qB9AAPnh/vFHdvvPbkrEkLZ7eBU8B9MpoPQVJNPUk&#10;+fXUX7rSqvtBaEClZ7on5nxSKn8gB9g6Id32Sex8gCSQuOxQUE30j7QNYf7Ek+7nveDPWRPQMe/n&#10;A/zQVVf5hHy6CgKP9NW62sBYammRmNv6kkkn8+/p++6aSfu28lk/9Gu3/wAB65A+9YA92N/p/wAp&#10;kv8AhHVjnWH/ADL7aP8A2paT/ej7Ib7yG6i/pe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9X+Qh/27f66&#10;/wDD/wC1/wD3s5/fzv8A94n/AOJP7n/zx7f/ANoyddRvut/9Ogs/+a91/wBXm6Ib33/zMfI/9q/F&#10;f+4a+7m/eDfWRHQM+/nBfzQ/+3hPy6/8TTun/rYnv6ffumf+I2cmf9KyD/AeuQXvX/09jf8A/nrk&#10;/wAnVjnV/wDzL7aP/alpf96PshnvIfqLul5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99X+Qh/wBu3+uv/D/7X/8Aezn9/O//AHif/iT+5/8A&#10;PHt//aMnXUb7rf8A06Cz/wCa91/1ebohvff/ADMfI/8AavxX/uGvu5v3g31kR0DPv5wX80P/ALeE&#10;/Lr/AMTTun/rYnv6ffumf+I2cmf9KyD/AAHrkF71/wDT2N//AOeuT/J1Y51f/wAy+2j/ANqWl/3o&#10;+yGe8h+ou6Xn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q/yEP8At2/11/4f/a//AL2c&#10;/v53/wC8T/8AEn9z/wCePb/+0ZOuo33W/wDp0Fn/AM17r/q83RDe+/8AmY+R/wC1fiv/AHDX3c37&#10;wb6yI6Bn384L+aH/ANvCfl1/4mndP/WxPf0+/dM/8Rs5M/6VkH+A9cgvev8A6exv/wDz1yf5OrHO&#10;r/8AmX20f+1LS/70fZDPeQ/UXdLz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9X+Qh/27f66/wDD/wC1/wD3s5/fzv8A94n/&#10;AOJP7n/zx7f/ANoyddRvut/9Ogs/+a91/wBXm6Ib33/zMfI/9q/Ff+4a+7m/eDfWRHQM+/nBfzQ/&#10;+3hPy6/8TTun/rYnv6ffumf+I2cmf9KyD/AeuQXvX/09jf8A/nrk/wAnVjnV/wDzL7aP/alpf96P&#10;shnvIfqLul5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+r/IQ/7dv9&#10;df8Ah/8Aa/8A72c/v53/AO8T/wDEn9z/AOePb/8AtGTrqN91v/p0Fn/zXuv+rzdEN77/AOZj5H/t&#10;X4r/ANw193N+8G+siOgZ9/OC/mh/9vCfl1/4mndP/WxPf0+/dM/8Rs5M/wClZB/gPXIL3r/6exv/&#10;APz1yf5OrHOr/wDmX20f+1LS/wC9H2Qz3kP1F3S8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+r/IQ/7dv9df+H/2v/72c/v53/7xP/xJ/c/+ePb/APtGTrqN&#10;91v/AKdBZ/8ANe6/6vN0Q3vv/mY+R/7V+K/9w193N+8G+siOgZ9/OC/mh/8Abwn5df8Aiad0/wDW&#10;xPf0+/dM/wDEbOTP+lZB/gPXIL3r/wCnsb//AM9cn+Tqxzq//mX20f8AtS0v+9H2Qz3kP1F3S8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+r/IQ/7dv9df8Ah/8Aa/8A72c/&#10;v53/AO8T/wDEn9z/AOePb/8AtGTrqN91v/p0Fn/zXuv+rzdEN77/AOZj5H/tX4r/ANw193N+8G+s&#10;iOgZ9/OC/mh/9vCfl1/4mndP/WxPf0+/dM/8Rs5M/wClZB/gPXIL3r/6exv/APz1yf5OrHOr/wDm&#10;X20f+1LS/wC9H2Qz3kP1F3S8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31f5CH/bt/rr/AMP/ALX/APezn9/O/wD3if8A4k/uf/PHt/8A2jJ11G+63/06Cz/5&#10;r3X/AFebohvff/Mx8j/2r8V/7hr7ub94N9ZEdAz7+cF/ND/7eE/Lr/xNO6f+tie/p9+6Z/4jZyZ/&#10;0rIP8B65Be9f/T2N/wD+euT/ACdWOdX/APMvto/9qWl/3o+yGe8h+ou6Xn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vq/yEP8At2/11/4f/a//AL2c/v53/wC8T/8AEn9z/wCePb/+0ZOuo33W/wDp&#10;0Fn/AM17r/q83RDe+/8AmY+R/wC1fiv/AHDX3c37wb6yI6Bn384L+aH/ANvCfl1/4mndP/WxPf0+&#10;/dM/8Rs5M/6VkH+A9cgvev8A6exv/wDz1yf5OrHOr/8AmX20f+1LS/70fZDPeQ/UXdLz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6v8hD/t2/11/wCH/wBr/wDvZz+/nf8A7xP/AMSf3P8A549v/wC0ZOuo33W/+nQWf/Ne6/6v&#10;N0Q3vv8A5mPkf+1fiv8A3DX3c37wb6yI6Bn384L+aH/28J+XX/iad0/9bE9/T790z/xGzkz/AKVk&#10;H+A9cgvev/p7G/8A/PXJ/k6sc6v/AOZfbR/7UtL/AL0fZDPeQ/UXdLz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vq/yEP8At2/11/4f/a//AL2c&#10;/v53/wC8T/8AEn9z/wCePb/+0ZOuo33W/wDp0Fn/AM17r/q83RDe+/8AmY+R/wC1fiv/AHDX3c37&#10;wb6yI6Bn384L+aH/ANvCfl1/4mndP/WxPf0+/dM/8Rs5M/6VkH+A9cgvev8A6exv/wDz1yf5OrHO&#10;r/8AmX20f+1LS/70fZDPeQ/UXdLz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vq/yEP+3b/XX/AIf/AGv/AO9nP7+d/wDvE/8AxJ/c/wDnj2//ALRk&#10;66jfdb/6dBZ/817r/q83RDe+/wDmY+R/7V+K/wDcNfdzfvBvrIjoGffzgv5of/bwn5df+Jp3T/1s&#10;T39Pv3TP/EbOTP8ApWQf4D1yC96/+nsb/wD89cn+Tqxzq/8A5l9tH/tS0v8AvR9kM95D9Rd0v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vq/yEP8At2/11/4f/a//&#10;AL2c/v53/wC8T/8AEn9z/wCePb/+0ZOuo33W/wDp0Fn/AM17r/q83RDe+/8AmY+R/wC1fiv/AHDX&#10;3c37wb6yI6Bn384L+aH/ANvCfl1/4mndP/WxPf0+/dM/8Rs5M/6VkH+A9cgvev8A6exv/wDz1yf5&#10;OrHOr/8AmX20f+1LS/70fZDPeQ/UXdLz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+r/IQ/7dv9df+H/2v/72c/v53/7xP/xJ/c/+ePb/APtGTrqN91v/AKdBZ/8ANe6/6vN0Q3vv/mY+&#10;R/7V+K/9w193N+8G+siOgZ9/OC/mh/8Abwn5df8Aiad0/wDWxPf0+/dM/wDEbOTP+lZB/gPXIL3r&#10;/wCnsb//AM9cn+Tqxzq//mX20f8AtS0v+9H2Qz3kP1F3S8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fV/kIf9u3+uv/AA/+1/8A3s5/fzv/AN4n/wCJP7n/&#10;AM8e3/8AaMnXUb7rf/ToLP8A5r3X/V5uiG99/wDMx8j/ANq/Ff8AuGvu5v3g31kR0DPv5wX80P8A&#10;7eE/Lr/xNO6f+tie/p9+6Z/4jZyZ/wBKyD/AeuQXvX/09jf/APnrk/ydWOdX/wDMvto/9qWl/wB6&#10;PshnvIfqLul5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6v8hD/ALdv9df+H/2v/wC9&#10;nP7+d/8AvE//ABJ/c/8Anj2//tGTrqN91v8A6dBZ/wDNe6/6vN0Q3vv/AJmPkf8AtX4r/wBw193N&#10;+8G+siOgZ9/OC/mh/wDbwn5df+Jp3T/1sT39Pv3TP/EbOTP+lZB/gPXIL3r/AOnsb/8A89cn+Tqx&#10;zq//AJl9tH/tS0v+9H2Qz3kP1F3S8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6v8hD/ALdv9df+H/2v/wC9nP7+d/8AvE//ABJ/c/8A&#10;nj2//tGTrqN91v8A6dBZ/wDNe6/6vN0Q3vv/AJmPkf8AtX4r/wBw193N+8G+siOgZ9/OC/mh/wDb&#10;wn5df+Jp3T/1sT39Pv3TP/EbOTP+lZB/gPXIL3r/AOnsb/8A89cn+Tqxzq//AJl9tH/tS0v+9H2Q&#10;z3kP1F3S8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+r/IQ/7dv9df+H/2v/72c/v53/7xP/xJ/c/+ePb/APtGTrqN91v/&#10;AKdBZ/8ANe6/6vN0Q3vv/mY+R/7V+K/9w193N+8G+siOgZ9/OC/mh/8Abwn5df8Aiad0/wDWxPf0&#10;+/dM/wDEbOTP+lZB/gPXIL3r/wCnsb//AM9cn+Tqxzq//mX20f8AtS0v+9H2Qz3kP1F3S8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99X+Qh/27f66/8P8A7X/97Of387/94n/4k/uf/PHt/wD2jJ11G+63&#10;/wBOgs/+a91/1ebohvff/Mx8j/2r8V/7hr7ub94N9ZEdAz7+cF/ND/7eE/Lr/wATTun/AK2J7+n3&#10;7pn/AIjZyZ/0rIP8B65Be9f/AE9jf/8Anrk/ydWOdX/8y+2j/wBqWl/3o+yGe8h+ou6Xn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bcPfx99dzutqD2gO1/+ZW9lf+GB&#10;vH/3nan2I+T/APlbtq/57Lb/AKvJ0Vb7/wAkS8/5oS/9W26cMT/xdcZ/2sKL/wByV9/LO9/XD1xG&#10;6tI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K3D38ffXc7rag9oDtf/mVvZX/hgbx/952p9iPk/wD5W7av+ey2/wCrydFW+/8AJEvP+aEv/Vtu&#10;nDE/8XXGf9rCi/8Aclffyzvf1w9cRurS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31f5CH/bt/rr/wAP&#10;/tf/AN7Of387/wDeJ/8AiT+5/wDPHt//AGjJ11G+63/06Cz/AOa91/1ebohvff8AzMfI/wDavxX/&#10;ALhr7ub94N9ZEdAz7+cF/ND/AO3hPy6/8TTun/rYnv6ffumf+I2cmf8ASsg/wHrkF71/9PY3/wD5&#10;65P8nVjnV/8AzL7aP/alpf8Aej7IZ7yH6i7pe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fV/kI&#10;f9u3+uv/AA/+1/8A3s5/fzv/AN4n/wCJP7n/AM8e3/8AaMnXUb7rf/ToLP8A5r3X/V5uiG99/wDM&#10;x8j/ANq/Ff8AuGvu5v3g31kR0DPv5wX80P8A7eE/Lr/xNO6f+tie/p9+6Z/4jZyZ/wBKyD/AeuQX&#10;vX/09jf/APnrk/ydWOdX/wDMvto/9qWl/wB6PshnvIfqLul5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fV/kIf9u3+uv/D/AO1/&#10;/ezn9/O//eJ/+JP7n/zx7f8A9oyddRvut/8AToLP/mvdf9Xm6Ib33/zMfI/9q/Ff+4a+7m/eDfWR&#10;HQM+/nBfzQ/+3hPy6/8AE07p/wCtie/p9+6Z/wCI2cmf9KyD/AeuQXvX/wBPY3//AJ65P8nVjnV/&#10;/Mvto/8Aalpf96PshnvIfqLul5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31f5CH/AG7f66/8P/tf/wB7Of387/8AeJ/+JP7n/wA8e3/9oyddRvut/wDToLP/AJr3&#10;X/V5uiG99/8AMx8j/wBq/Ff+4a+7m/eDfWRHQM+/nBfzQ/8At4T8uv8AxNO6f+tie/p9+6Z/4jZy&#10;Z/0rIP8AAeuQXvX/ANPY3/8A565P8nVjnV//ADL7aP8A2paX/ej7IZ7yH6i7pe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fV/kIf9u3+uv/AA/+1/8A3s5/fzv/AN4n/wCJ&#10;P7n/AM8e3/8AaMnXUb7rf/ToLP8A5r3X/V5uiG99/wDMx8j/ANq/Ff8AuGvu5v3g31kR0DPv5wX8&#10;0P8A7eE/Lr/xNO6f+tie/p9+6Z/4jZyZ/wBKyD/AeuQXvX/09jf/APnrk/ydWOdX/wDMvto/9qWl&#10;/wB6PshnvIfqLul5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76&#10;v8hD/t2/11/4f/a//vZz+/nf/vE//En9z/549v8A+0ZOuo33W/8Ap0Fn/wA17r/q83RDe+/+Zj5H&#10;/tX4r/3DX3c37wb6yI6Bn384L+aH/wBvCfl1/wCJp3T/ANbE9/T790z/AMRs5M/6VkH+A9cgvev/&#10;AKexv/8Az1yf5OrHOr/+ZfbR/wC1LS/70fZDPeQ/UXdLz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fV/kIf8Abt/rr/w/+1//&#10;AHs5/fzv/wB4n/4k/uf/ADx7f/2jJ11G+63/ANOgs/8Amvdf9Xm6Ib33/wAzHyP/AGr8V/7hr7ub&#10;94N9ZEdAz7+cF/ND/wC3hPy6/wDE07p/62J7+n37pn/iNnJn/Ssg/wAB65Be9f8A09jf/wDnrk/y&#10;dWOdX/8AMvto/wDalpf96PshnvIfqLul5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fV/kIf9u3+uv/D/AO1//ezn9/O//eJ/+JP7n/zx7f8A9oyd&#10;dRvut/8AToLP/mvdf9Xm6Ib33/zMfI/9q/Ff+4a+7m/eDfWRHQM+/nBfzQ/+3hPy6/8AE07p/wCt&#10;ie/p9+6Z/wCI2cmf9KyD/AeuQXvX/wBPY3//AJ65P8nVjnV//Mvto/8Aalpf96PshnvIfqLul5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vq/yEP8At2/11/4f/a//AL2c/v53/wC8&#10;T/8AEn9z/wCePb/+0ZOuo33W/wDp0Fn/AM17r/q83RDe+/8AmY+R/wC1fiv/AHDX3c37wb6yI6Bn&#10;384L+aH/ANvCfl1/4mndP/WxPf0+/dM/8Rs5M/6VkH+A9cgvev8A6exv/wDz1yf5OrHOr/8AmX20&#10;f+1LS/70fZDPeQ/UXdLz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9X+Qh/27f66/wDD/wC1/wD3s5/fzv8A94n/AOJP7n/zx7f/ANoyddRvut/9Ogs/+a91/wBX&#10;m6Ib33/zMfI/9q/Ff+4a+7m/eDfWRHQM+/nBfzQ/+3hPy6/8TTun/rYnv6ffumf+I2cmf9KyD/Ae&#10;uQXvX/09jf8A/nrk/wAnVjnV/wDzL7aP/alpf96PshnvIfqLul5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76v8hD/t2/11/wCH/wBr/wDvZz+/nf8A7xP/AMSf3P8A549v/wC0ZOuo33W/+nQW&#10;f/Ne6/6vN0Q3vv8A5mPkf+1fiv8A3DX3c37wb6yI6Bn384L+aH/28J+XX/iad0/9bE9/T790z/xG&#10;zkz/AKVkH+A9cgvev/p7G/8A/PXJ/k6sc6v/AOZfbR/7UtL/AL0fZDPeQ/UXdLz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q/wAh&#10;D/t2/wBdf+H/ANr/APvZz+/nf/vE/wDxJ/c/+ePb/wDtGTrqN91v/p0Fn/zXuv8Aq83RDe+/+Zj5&#10;H/tX4r/3DX3c37wb6yI6Bn384L+aH/28J+XX/iad0/8AWxPf0+/dM/8AEbOTP+lZB/gPXIL3r/6e&#10;xv8A/wA9cn+Tqxzq/wD5l9tH/tS0v+9H2Qz3kP1F3S8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31f5CH/bt/rr/AMP/ALX/APezn9/O&#10;/wD3if8A4k/uf/PHt/8A2jJ11G+63/06Cz/5r3X/AFebohvff/Mx8j/2r8V/7hr7ub94N9ZEdAz7&#10;+cF/ND/7eE/Lr/xNO6f+tie/p9+6Z/4jZyZ/0rIP8B65Be9f/T2N/wD+euT/ACdWOdX/APMvto/9&#10;qWl/3o+yGe8h+ou6X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6v8hD/ALdv9df+&#10;H/2v/wC9nP7+d/8AvE//ABJ/c/8Anj2//tGTrqN91v8A6dBZ/wDNe6/6vN0Q3vv/AJmPkf8AtX4r&#10;/wBw193N+8G+siOgZ9/OC/mh/wDbwn5df+Jp3T/1sT39Pv3TP/EbOTP+lZB/gPXIL3r/AOnsb/8A&#10;89cn+Tqxzq//AJl9tH/tS0v+9H2Qz3kP1F3S8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fV/kIf9u3+uv8Aw/8Atf8A97Of387/APeJ/wDiT+5/88e3/wDa&#10;MnXUb7rf/ToLP/mvdf8AV5uiG99/8zHyP/avxX/uGvu5v3g31kR0DPv5wX80P/t4T8uv/E07p/62&#10;J7+n37pn/iNnJn/Ssg/wHrkF71/9PY3/AP565P8AJ1Y51f8A8y+2j/2paX/ej7IZ7yH6i7pe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76v8AIQ/7dv8AXX/h/wDa/wD72c/v53/7&#10;xP8A8Sf3P/nj2/8A7Rk66jfdb/6dBZ/817r/AKvN0Q3vv/mY+R/7V+K/9w193N+8G+siOgZ9/OC/&#10;mh/9vCfl1/4mndP/AFsT39Pv3TP/ABGzkz/pWQf4D1yC96/+nsb/AP8APXJ/k6sc6v8A+ZfbR/7U&#10;tL/vR9kM95D9Rd0vP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q/yEP+3b/X&#10;X/h/9r/+9nP7+d/+8T/8Sf3P/nj2/wD7Rk66jfdb/wCnQWf/ADXuv+rzdEN77/5mPkf+1fiv/cNf&#10;dzfvBvrIjoGffzgv5of/AG8J+XX/AImndP8A1sT39Pv3TP8AxGzkz/pWQf4D1yC96/8Ap7G//wDP&#10;XJ/k6sc6v/5l9tH/ALUtL/vR9kM95D9Rd0v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76v8AIQ/7&#10;dv8AXX/h/wDa/wD72c/v53/7xP8A8Sf3P/nj2/8A7Rk66jfdb/6dBZ/817r/AKvN0Q3vv/mY+R/7&#10;V+K/9w193N+8G+siOgZ9/OC/mh/9vCfl1/4mndP/AFsT39Pv3TP/ABGzkz/pWQf4D1yC96/+nsb/&#10;AP8APXJ/k6sc6v8A+ZfbR/7UtL/vR9kM95D9Rd0vP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fV/kIf9u3+uv/D/AO1//ezn9/O//eJ/+JP7n/zx7f8A9oyddRvut/8A&#10;ToLP/mvdf9Xm6Ib33/zMfI/9q/Ff+4a+7m/eDfWRHQM+/nBfzQ/+3hPy6/8AE07p/wCtie/p9+6Z&#10;/wCI2cmf9KyD/AeuQXvX/wBPY3//AJ65P8nVjnV//Mvto/8Aalpf96PshnvIfqLul5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fV/kIf8Abt/rr/w/+1//AHs5/fzv/wB4n/4k/uf/&#10;ADx7f/2jJ11G+63/ANOgs/8Amvdf9Xm6Ib33/wAzHyP/AGr8V/7hr7ub94N9ZEdAz7+cF/ND/wC3&#10;hPy6/wDE07p/62J7+n37pn/iNnJn/Ssg/wAB65Be9f8A09jf/wDnrk/ydWOdX/8AMvto/wDalpf9&#10;6PshnvIfqLul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6v8hD/t2/11/4f/a//vZz+/nf/vE//En9z/549v8A+0ZOuo33W/8Ap0Fn&#10;/wA17r/q83RDe+/+Zj5H/tX4r/3DX3c37wb6yI6Bn384L+aH/wBvCfl1/wCJp3T/ANbE9/T790z/&#10;AMRs5M/6VkH+A9cgvev/AKexv/8Az1yf5OrHOr/+ZfbR/wC1LS/70fZDPeQ/UXdLz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vq&#10;/wAhD/t2/wBdf+H/ANr/APvZz+/nf/vE/wDxJ/c/+ePb/wDtGTrqN91v/p0Fn/zXuv8Aq83RDe+/&#10;+Zj5H/tX4r/3DX3c37wb6yI6Bn384L+aH/28J+XX/iad0/8AWxPf0+/dM/8AEbOTP+lZB/gPXIL3&#10;r/6exv8A/wA9cn+Tqxzq/wD5l9tH/tS0v+9H2Qz3kP1F3S8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+r/ACEP+3b/AF1/4f8A2v8A+9nP7+d/+8T/APEn9z/549v/AO0ZOuo3&#10;3W/+nQWf/Ne6/wCrzdEN77/5mPkf+1fiv/cNfdzfvBvrIjoGffzgv5of/bwn5df+Jp3T/wBbE9/T&#10;790z/wARs5M/6VkH+A9cgvev/p7G/wD/AD1yf5OrHOr/APmX20f+1LS/70fZDPeQ/UXdLz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+r/IQ/7dv9df+H/2v/72c/v53/7xP/xJ/c/+ePb/APtGTrqN91v/AKdB&#10;Z/8ANe6/6vN0Q3vv/mY+R/7V+K/9w193N+8G+siOgZ9/OC/mh/8Abwn5df8Aiad0/wDWxPf0+/dM&#10;/wDEbOTP+lZB/gPXIL3r/wCnsb//AM9cn+Tqxzq//mX20f8AtS0v+9H2Qz3kP1F3S8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79683;width:18199;height:1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<v:textbox style="mso-fit-shape-to-text:t">
                  <w:txbxContent>
                    <w:p w14:paraId="243320BF" w14:textId="77777777" w:rsidR="000655BC" w:rsidRPr="00BE2E36" w:rsidRDefault="000655BC" w:rsidP="000655BC">
                      <w:pPr>
                        <w:spacing w:after="24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>THESE DOCUMENTS CONTAIN POTENTIALLY SENSITIVE INFORMATION AND SHALL BE USED FOR THEIR INTENDED PURPOSE.  ONCE THE INTENDED PURPOSE HAS CEASED, THE DOCUMENTS SHALL BE DESTROYED IN A SECURE MANNER.</w:t>
                      </w:r>
                    </w:p>
                    <w:p w14:paraId="587BFA0E" w14:textId="04EB46B7" w:rsidR="000655BC" w:rsidRPr="00BE2E36" w:rsidRDefault="000655BC" w:rsidP="000655BC">
                      <w:pPr>
                        <w:spacing w:after="0"/>
                        <w:jc w:val="both"/>
                        <w:rPr>
                          <w:sz w:val="12"/>
                        </w:rPr>
                      </w:pPr>
                      <w:r w:rsidRPr="00BE2E36">
                        <w:rPr>
                          <w:sz w:val="12"/>
                        </w:rPr>
                        <w:t>IT IS A VIOLATION OF STATE EDUCATION LAW FOR ANY PERSON, UNLESS UNDER THE DIRECTION OF A LICENSED ARCHITECT/ENGINEER TO ALTER THIS DOCUMENT IN ANYWAY.  ALTERATIONS MUST HAVE THE SEAL AFFIXED ALONG WITH A DESC</w:t>
                      </w:r>
                      <w:r w:rsidR="00814B5D">
                        <w:rPr>
                          <w:sz w:val="12"/>
                        </w:rPr>
                        <w:t>R</w:t>
                      </w:r>
                      <w:r w:rsidRPr="00BE2E36">
                        <w:rPr>
                          <w:sz w:val="12"/>
                        </w:rPr>
                        <w:t xml:space="preserve">IPTION OF THE ALTERATIONS, DATE AND ARCHITECT’S/ENGINEER’S SIGNATURE.  COPYRIGHT </w:t>
                      </w:r>
                      <w:r w:rsidRPr="00BE2E36">
                        <w:rPr>
                          <w:rFonts w:ascii="CommercialPi BT" w:hAnsi="CommercialPi BT"/>
                          <w:sz w:val="12"/>
                        </w:rPr>
                        <w:t></w:t>
                      </w:r>
                      <w:r w:rsidRPr="00BE2E36">
                        <w:rPr>
                          <w:sz w:val="12"/>
                        </w:rPr>
                        <w:t xml:space="preserve"> 20</w:t>
                      </w:r>
                      <w:r w:rsidR="003C6C53">
                        <w:rPr>
                          <w:sz w:val="12"/>
                        </w:rPr>
                        <w:t>2</w:t>
                      </w:r>
                      <w:r w:rsidR="00814B5D">
                        <w:rPr>
                          <w:sz w:val="12"/>
                        </w:rPr>
                        <w:t>2</w:t>
                      </w:r>
                    </w:p>
                  </w:txbxContent>
                </v:textbox>
              </v:shape>
              <v:shape id="Text Box 2" o:spid="_x0000_s1028" type="#_x0000_t202" style="position:absolute;left:261;top:27015;width:18154;height:37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2FBE1AE6" w14:textId="77777777" w:rsidR="000655BC" w:rsidRDefault="000655BC" w:rsidP="000655BC">
                      <w:pPr>
                        <w:spacing w:after="0"/>
                      </w:pPr>
                      <w:r>
                        <w:t>515 BROADWAY</w:t>
                      </w:r>
                    </w:p>
                    <w:p w14:paraId="2B1AB562" w14:textId="77777777" w:rsidR="000655BC" w:rsidRDefault="000655BC" w:rsidP="000655BC">
                      <w:pPr>
                        <w:spacing w:after="0"/>
                      </w:pPr>
                      <w:r>
                        <w:t>ALBANY, NY 12207-2964</w:t>
                      </w:r>
                    </w:p>
                    <w:p w14:paraId="3AAD438C" w14:textId="77777777" w:rsidR="000655BC" w:rsidRDefault="000655BC" w:rsidP="000655BC">
                      <w:pPr>
                        <w:spacing w:after="360"/>
                      </w:pPr>
                      <w:r>
                        <w:t>518.257.3000</w:t>
                      </w:r>
                    </w:p>
                    <w:p w14:paraId="24052E9F" w14:textId="0BD45050" w:rsidR="000655BC" w:rsidRDefault="003C6C53" w:rsidP="000655BC">
                      <w:pPr>
                        <w:spacing w:after="0"/>
                      </w:pPr>
                      <w:r>
                        <w:t>28 LIBERTY STREET</w:t>
                      </w:r>
                    </w:p>
                    <w:p w14:paraId="6B19B692" w14:textId="36FC2C67" w:rsidR="003C6C53" w:rsidRDefault="003C6C53" w:rsidP="000655BC">
                      <w:pPr>
                        <w:spacing w:after="0"/>
                      </w:pPr>
                      <w:r>
                        <w:t>55</w:t>
                      </w:r>
                      <w:r w:rsidRPr="003C6C53">
                        <w:rPr>
                          <w:vertAlign w:val="superscript"/>
                        </w:rPr>
                        <w:t>TH</w:t>
                      </w:r>
                      <w:r>
                        <w:t xml:space="preserve"> FLOOR</w:t>
                      </w:r>
                    </w:p>
                    <w:p w14:paraId="75DA5EA7" w14:textId="440DE2F2" w:rsidR="000655BC" w:rsidRDefault="000655BC" w:rsidP="000655BC">
                      <w:pPr>
                        <w:spacing w:after="0"/>
                      </w:pPr>
                      <w:r>
                        <w:t>NEW YORK, NY 10</w:t>
                      </w:r>
                      <w:r w:rsidR="003C6C53">
                        <w:t>005</w:t>
                      </w:r>
                      <w:r>
                        <w:t>-</w:t>
                      </w:r>
                      <w:r w:rsidR="003C6C53">
                        <w:t>14</w:t>
                      </w:r>
                      <w:r>
                        <w:t>00</w:t>
                      </w:r>
                    </w:p>
                    <w:p w14:paraId="556E2527" w14:textId="77777777" w:rsidR="000655BC" w:rsidRDefault="000655BC" w:rsidP="000655BC">
                      <w:pPr>
                        <w:spacing w:after="0"/>
                      </w:pPr>
                      <w:r>
                        <w:t>212.273.5000</w:t>
                      </w:r>
                    </w:p>
                    <w:p w14:paraId="7D942600" w14:textId="77777777" w:rsidR="000655BC" w:rsidRDefault="000655BC" w:rsidP="000655BC">
                      <w:pPr>
                        <w:spacing w:after="360"/>
                      </w:pPr>
                      <w:r>
                        <w:t>800.992.2788</w:t>
                      </w:r>
                    </w:p>
                    <w:p w14:paraId="3782D03A" w14:textId="77777777" w:rsidR="000655BC" w:rsidRDefault="000655BC" w:rsidP="000655BC">
                      <w:pPr>
                        <w:spacing w:after="0"/>
                      </w:pPr>
                      <w:r>
                        <w:t>539 FRANKLIN STREET</w:t>
                      </w:r>
                    </w:p>
                    <w:p w14:paraId="307B0F39" w14:textId="77777777" w:rsidR="000655BC" w:rsidRDefault="000655BC" w:rsidP="000655BC">
                      <w:pPr>
                        <w:spacing w:after="0"/>
                      </w:pPr>
                      <w:r>
                        <w:t>BUFFALO, NY 14202-1109</w:t>
                      </w:r>
                    </w:p>
                    <w:p w14:paraId="7C03C27D" w14:textId="77777777" w:rsidR="000655BC" w:rsidRDefault="000655BC" w:rsidP="00683EC6">
                      <w:pPr>
                        <w:spacing w:after="360"/>
                      </w:pPr>
                      <w:r>
                        <w:t>716.884.9780</w:t>
                      </w:r>
                    </w:p>
                    <w:p w14:paraId="37492BDF" w14:textId="77777777" w:rsidR="00683EC6" w:rsidRDefault="00683EC6" w:rsidP="000655BC">
                      <w:pPr>
                        <w:spacing w:after="0"/>
                      </w:pPr>
                      <w:r>
                        <w:t xml:space="preserve">3495 WINTON </w:t>
                      </w:r>
                      <w:proofErr w:type="gramStart"/>
                      <w:r>
                        <w:t>PLACE</w:t>
                      </w:r>
                      <w:proofErr w:type="gramEnd"/>
                    </w:p>
                    <w:p w14:paraId="0D24EA99" w14:textId="77777777" w:rsidR="00683EC6" w:rsidRDefault="00683EC6" w:rsidP="000655BC">
                      <w:pPr>
                        <w:spacing w:after="0"/>
                      </w:pPr>
                      <w:r>
                        <w:t>BUILDING C, SUITE 1</w:t>
                      </w:r>
                    </w:p>
                    <w:p w14:paraId="5C48A83A" w14:textId="7C481E56" w:rsidR="00683EC6" w:rsidRDefault="00683EC6" w:rsidP="000655BC">
                      <w:pPr>
                        <w:spacing w:after="0"/>
                      </w:pPr>
                      <w:r>
                        <w:t>ROCHESTER, NY 14623</w:t>
                      </w:r>
                    </w:p>
                    <w:p w14:paraId="6A6A9F32" w14:textId="77777777" w:rsidR="00683EC6" w:rsidRDefault="00683EC6" w:rsidP="000655BC">
                      <w:pPr>
                        <w:spacing w:after="0"/>
                      </w:pPr>
                      <w:r>
                        <w:t>585.450.8400</w:t>
                      </w:r>
                    </w:p>
                  </w:txbxContent>
                </v:textbox>
              </v:shape>
              <v:shape id="Text Box 2" o:spid="_x0000_s1029" type="#_x0000_t202" style="position:absolute;left:20116;width:4333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5FEAC0E2" w14:textId="77777777" w:rsidR="000655BC" w:rsidRPr="00444FAE" w:rsidRDefault="000655BC" w:rsidP="000655BC">
                      <w:pPr>
                        <w:rPr>
                          <w:b/>
                          <w:sz w:val="72"/>
                        </w:rPr>
                      </w:pPr>
                      <w:r w:rsidRPr="00444FAE">
                        <w:rPr>
                          <w:b/>
                          <w:sz w:val="72"/>
                        </w:rPr>
                        <w:t>PROJECT MANUAL</w:t>
                      </w:r>
                    </w:p>
                  </w:txbxContent>
                </v:textbox>
              </v:shape>
              <v:rect id="Rectangle 4" o:spid="_x0000_s1030" style="position:absolute;left:19202;width:46291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" filled="f" strokecolor="windowText" strokeweight="1.5pt"/>
              <v:shape id="Text Box 2" o:spid="_x0000_s1031" type="#_x0000_t202" style="position:absolute;left:19724;top:75596;width:1285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4B1BF66F" w14:textId="77777777" w:rsidR="000655BC" w:rsidRPr="00B97AE5" w:rsidRDefault="000655BC" w:rsidP="000655BC">
                      <w:pPr>
                        <w:rPr>
                          <w:b/>
                          <w:i/>
                        </w:rPr>
                      </w:pPr>
                      <w:r w:rsidRPr="00B97AE5">
                        <w:rPr>
                          <w:b/>
                          <w:i/>
                        </w:rPr>
                        <w:t>Seal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  <w:r w:rsidRPr="00B97AE5">
                        <w:rPr>
                          <w:b/>
                          <w:i/>
                        </w:rPr>
                        <w:t xml:space="preserve"> &amp; Signature</w:t>
                      </w:r>
                      <w:r>
                        <w:rPr>
                          <w:b/>
                          <w:i/>
                        </w:rPr>
                        <w:t>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2" type="#_x0000_t75" style="position:absolute;left:854;top:1524;width:166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">
                <v:imagedata r:id="rId2" o:title=""/>
              </v:shape>
              <v:rect id="Rectangle 1" o:spid="_x0000_s1033" style="position:absolute;width:18478;height:96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" filled="f" strokecolor="windowText" strokeweight="1.5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17"/>
    <w:rsid w:val="000360E6"/>
    <w:rsid w:val="000655BC"/>
    <w:rsid w:val="00086804"/>
    <w:rsid w:val="000F3E3B"/>
    <w:rsid w:val="0011636B"/>
    <w:rsid w:val="00122330"/>
    <w:rsid w:val="0014146E"/>
    <w:rsid w:val="00145846"/>
    <w:rsid w:val="0017037B"/>
    <w:rsid w:val="00183A3E"/>
    <w:rsid w:val="001A4B3B"/>
    <w:rsid w:val="001C2531"/>
    <w:rsid w:val="00236FCB"/>
    <w:rsid w:val="00285480"/>
    <w:rsid w:val="002E0E4B"/>
    <w:rsid w:val="002E3C0C"/>
    <w:rsid w:val="00314087"/>
    <w:rsid w:val="00370DF8"/>
    <w:rsid w:val="003744CB"/>
    <w:rsid w:val="0038349F"/>
    <w:rsid w:val="003B7804"/>
    <w:rsid w:val="003C1E7A"/>
    <w:rsid w:val="003C6C53"/>
    <w:rsid w:val="003E42F3"/>
    <w:rsid w:val="0040417F"/>
    <w:rsid w:val="00416CB4"/>
    <w:rsid w:val="0042348A"/>
    <w:rsid w:val="00423940"/>
    <w:rsid w:val="00444FAE"/>
    <w:rsid w:val="00473C17"/>
    <w:rsid w:val="0049573C"/>
    <w:rsid w:val="005E2456"/>
    <w:rsid w:val="005E7557"/>
    <w:rsid w:val="00683EC6"/>
    <w:rsid w:val="006A2F95"/>
    <w:rsid w:val="006D4FE7"/>
    <w:rsid w:val="00725CDD"/>
    <w:rsid w:val="007C7AE8"/>
    <w:rsid w:val="007F28BF"/>
    <w:rsid w:val="00814B5D"/>
    <w:rsid w:val="00850C12"/>
    <w:rsid w:val="0089479D"/>
    <w:rsid w:val="008C0934"/>
    <w:rsid w:val="00941ABC"/>
    <w:rsid w:val="009971CE"/>
    <w:rsid w:val="00A446D4"/>
    <w:rsid w:val="00AB4791"/>
    <w:rsid w:val="00B16D2C"/>
    <w:rsid w:val="00B56457"/>
    <w:rsid w:val="00B97AE5"/>
    <w:rsid w:val="00BE0E53"/>
    <w:rsid w:val="00BE2E36"/>
    <w:rsid w:val="00C149C9"/>
    <w:rsid w:val="00C87DD8"/>
    <w:rsid w:val="00CA6013"/>
    <w:rsid w:val="00CD52E5"/>
    <w:rsid w:val="00D00613"/>
    <w:rsid w:val="00D768E4"/>
    <w:rsid w:val="00D876DB"/>
    <w:rsid w:val="00DE19FF"/>
    <w:rsid w:val="00E13E5E"/>
    <w:rsid w:val="00E5307B"/>
    <w:rsid w:val="00E56B8A"/>
    <w:rsid w:val="00E6336D"/>
    <w:rsid w:val="00E8768E"/>
    <w:rsid w:val="00E949BE"/>
    <w:rsid w:val="00EA73A1"/>
    <w:rsid w:val="00F12BDA"/>
    <w:rsid w:val="00F45C1E"/>
    <w:rsid w:val="00F72E39"/>
    <w:rsid w:val="00F93880"/>
    <w:rsid w:val="00FB250A"/>
    <w:rsid w:val="00FE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9F7CE"/>
  <w15:docId w15:val="{C07F4883-AAFE-444D-BD60-5806AC9F8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50A"/>
  </w:style>
  <w:style w:type="paragraph" w:styleId="Footer">
    <w:name w:val="footer"/>
    <w:basedOn w:val="Normal"/>
    <w:link w:val="FooterChar"/>
    <w:uiPriority w:val="99"/>
    <w:unhideWhenUsed/>
    <w:rsid w:val="00FB2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50A"/>
  </w:style>
  <w:style w:type="paragraph" w:styleId="BalloonText">
    <w:name w:val="Balloon Text"/>
    <w:basedOn w:val="Normal"/>
    <w:link w:val="BalloonTextChar"/>
    <w:uiPriority w:val="99"/>
    <w:semiHidden/>
    <w:unhideWhenUsed/>
    <w:rsid w:val="001C2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3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E3B"/>
    <w:rPr>
      <w:color w:val="808080"/>
    </w:rPr>
  </w:style>
  <w:style w:type="character" w:customStyle="1" w:styleId="Style1">
    <w:name w:val="Style1"/>
    <w:basedOn w:val="DefaultParagraphFont"/>
    <w:uiPriority w:val="1"/>
    <w:rsid w:val="003B7804"/>
    <w:rPr>
      <w:rFonts w:asciiTheme="minorHAnsi" w:hAnsiTheme="minorHAnsi"/>
      <w:sz w:val="32"/>
    </w:rPr>
  </w:style>
  <w:style w:type="character" w:customStyle="1" w:styleId="Style2">
    <w:name w:val="Style2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3">
    <w:name w:val="Style3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4">
    <w:name w:val="Style4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5">
    <w:name w:val="Style5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6">
    <w:name w:val="Style6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7">
    <w:name w:val="Style7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8">
    <w:name w:val="Style8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9">
    <w:name w:val="Style9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0">
    <w:name w:val="Style10"/>
    <w:basedOn w:val="DefaultParagraphFont"/>
    <w:uiPriority w:val="1"/>
    <w:rsid w:val="003B7804"/>
    <w:rPr>
      <w:rFonts w:asciiTheme="minorHAnsi" w:hAnsiTheme="minorHAnsi"/>
      <w:b/>
      <w:sz w:val="40"/>
    </w:rPr>
  </w:style>
  <w:style w:type="character" w:customStyle="1" w:styleId="Style11">
    <w:name w:val="Style11"/>
    <w:basedOn w:val="DefaultParagraphFont"/>
    <w:uiPriority w:val="1"/>
    <w:rsid w:val="003B7804"/>
    <w:rPr>
      <w:rFonts w:asciiTheme="minorHAnsi" w:hAnsiTheme="minorHAnsi"/>
      <w:b/>
      <w:sz w:val="32"/>
    </w:rPr>
  </w:style>
  <w:style w:type="character" w:customStyle="1" w:styleId="Style12">
    <w:name w:val="Style12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3">
    <w:name w:val="Style13"/>
    <w:basedOn w:val="DefaultParagraphFont"/>
    <w:uiPriority w:val="1"/>
    <w:rsid w:val="003B7804"/>
    <w:rPr>
      <w:rFonts w:asciiTheme="minorHAnsi" w:hAnsiTheme="minorHAnsi"/>
      <w:sz w:val="22"/>
    </w:rPr>
  </w:style>
  <w:style w:type="character" w:customStyle="1" w:styleId="Style14">
    <w:name w:val="Style14"/>
    <w:basedOn w:val="DefaultParagraphFont"/>
    <w:uiPriority w:val="1"/>
    <w:rsid w:val="003B7804"/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3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4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4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4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work\templates\Project%20Manual%20Cover\PROJECT%20MANUAL%20COVER-2013_2%20STAMPS-unlocke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FCF8A469785407C9DC2A41F8522E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3D527-060C-449B-86AB-9AA251AECF35}"/>
      </w:docPartPr>
      <w:docPartBody>
        <w:p w:rsidR="00941521" w:rsidRDefault="00941521">
          <w:pPr>
            <w:pStyle w:val="8FCF8A469785407C9DC2A41F8522EE4B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747B8F9A7A646C1AF20517143D7E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A2169-E296-4D0E-B2BF-9665E20A690C}"/>
      </w:docPartPr>
      <w:docPartBody>
        <w:p w:rsidR="00941521" w:rsidRDefault="00941521">
          <w:pPr>
            <w:pStyle w:val="2747B8F9A7A646C1AF20517143D7EA0E"/>
          </w:pPr>
          <w:r w:rsidRPr="005F0A4D">
            <w:rPr>
              <w:rStyle w:val="PlaceholderText"/>
            </w:rPr>
            <w:t>Click here to enter text.</w:t>
          </w:r>
        </w:p>
      </w:docPartBody>
    </w:docPart>
    <w:docPart>
      <w:docPartPr>
        <w:name w:val="2B9CE25F09234007B9E7440C756E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73D21-0965-4B3B-87C1-56492D81E2B5}"/>
      </w:docPartPr>
      <w:docPartBody>
        <w:p w:rsidR="00941521" w:rsidRDefault="00941521">
          <w:pPr>
            <w:pStyle w:val="2B9CE25F09234007B9E7440C756E3DA3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8B39A812729441BE9542DC0303847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E8FEC-6AF1-4B62-A5A9-3F898EF48336}"/>
      </w:docPartPr>
      <w:docPartBody>
        <w:p w:rsidR="00941521" w:rsidRDefault="00941521">
          <w:pPr>
            <w:pStyle w:val="8B39A812729441BE9542DC0303847308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D628570A2CC349429420155E91F4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7BDBF-FF37-414D-A10C-227C4B2A91CB}"/>
      </w:docPartPr>
      <w:docPartBody>
        <w:p w:rsidR="00941521" w:rsidRDefault="00941521">
          <w:pPr>
            <w:pStyle w:val="D628570A2CC349429420155E91F40977"/>
          </w:pPr>
          <w:r w:rsidRPr="00A544C2">
            <w:rPr>
              <w:rStyle w:val="PlaceholderText"/>
            </w:rPr>
            <w:t>Choose an item.</w:t>
          </w:r>
        </w:p>
      </w:docPartBody>
    </w:docPart>
    <w:docPart>
      <w:docPartPr>
        <w:name w:val="26FD1C54B3A14FB8A92686C39AA54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FC5B0-0A1D-4112-9226-22B4DE7B4523}"/>
      </w:docPartPr>
      <w:docPartBody>
        <w:p w:rsidR="00941521" w:rsidRDefault="00941521">
          <w:pPr>
            <w:pStyle w:val="26FD1C54B3A14FB8A92686C39AA54622"/>
          </w:pPr>
          <w:r w:rsidRPr="005F0A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mercialPi BT">
    <w:altName w:val="Wingdings 2"/>
    <w:panose1 w:val="050201020102060808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521"/>
    <w:rsid w:val="005547D8"/>
    <w:rsid w:val="0094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FCF8A469785407C9DC2A41F8522EE4B">
    <w:name w:val="8FCF8A469785407C9DC2A41F8522EE4B"/>
  </w:style>
  <w:style w:type="paragraph" w:customStyle="1" w:styleId="2747B8F9A7A646C1AF20517143D7EA0E">
    <w:name w:val="2747B8F9A7A646C1AF20517143D7EA0E"/>
  </w:style>
  <w:style w:type="paragraph" w:customStyle="1" w:styleId="2B9CE25F09234007B9E7440C756E3DA3">
    <w:name w:val="2B9CE25F09234007B9E7440C756E3DA3"/>
  </w:style>
  <w:style w:type="paragraph" w:customStyle="1" w:styleId="8B39A812729441BE9542DC0303847308">
    <w:name w:val="8B39A812729441BE9542DC0303847308"/>
  </w:style>
  <w:style w:type="paragraph" w:customStyle="1" w:styleId="D628570A2CC349429420155E91F40977">
    <w:name w:val="D628570A2CC349429420155E91F40977"/>
  </w:style>
  <w:style w:type="paragraph" w:customStyle="1" w:styleId="26FD1C54B3A14FB8A92686C39AA54622">
    <w:name w:val="26FD1C54B3A14FB8A92686C39AA546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2FEBA-6E18-45F8-B153-EB8BCC65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MANUAL COVER-2013_2 STAMPS-unlocked</Template>
  <TotalTime>2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Dormitory Authority - State of New York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Keado, Christopher</dc:creator>
  <cp:lastModifiedBy>Keado, Christopher</cp:lastModifiedBy>
  <cp:revision>2</cp:revision>
  <cp:lastPrinted>2014-01-17T21:04:00Z</cp:lastPrinted>
  <dcterms:created xsi:type="dcterms:W3CDTF">2022-02-02T15:42:00Z</dcterms:created>
  <dcterms:modified xsi:type="dcterms:W3CDTF">2022-02-02T15:42:00Z</dcterms:modified>
</cp:coreProperties>
</file>